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293D4" w14:textId="48C92E82" w:rsidR="00A408D7" w:rsidRDefault="00A408D7" w:rsidP="00A408D7">
      <w:pPr>
        <w:rPr>
          <w:rFonts w:ascii="Giorgio Sans Bold" w:hAnsi="Giorgio Sans Bold" w:cs="Times New Roman (Corps CS)"/>
          <w:b/>
          <w:caps/>
          <w:color w:val="FF6955"/>
          <w:sz w:val="48"/>
          <w:szCs w:val="48"/>
          <w:lang w:val="en-US"/>
        </w:rPr>
      </w:pPr>
      <w:r>
        <w:rPr>
          <w:rFonts w:ascii="Giorgio Sans Bold" w:hAnsi="Giorgio Sans Bold" w:cs="Times New Roman (Corps CS)"/>
          <w:b/>
          <w:caps/>
          <w:color w:val="FF6955"/>
          <w:sz w:val="48"/>
          <w:szCs w:val="48"/>
          <w:lang w:val="en-US"/>
        </w:rPr>
        <w:t xml:space="preserve">KT&amp;G </w:t>
      </w:r>
      <w:r w:rsidRPr="00920B88">
        <w:rPr>
          <w:rFonts w:ascii="Giorgio Sans Bold" w:hAnsi="Giorgio Sans Bold" w:cs="Times New Roman (Corps CS)"/>
          <w:b/>
          <w:caps/>
          <w:color w:val="FF6955"/>
          <w:sz w:val="48"/>
          <w:szCs w:val="48"/>
          <w:lang w:val="en-US"/>
        </w:rPr>
        <w:t>obtains the equal-Salary certification</w:t>
      </w:r>
    </w:p>
    <w:p w14:paraId="758DE495" w14:textId="77777777" w:rsidR="00A408D7" w:rsidRPr="00920B88" w:rsidRDefault="00A408D7" w:rsidP="00A408D7">
      <w:pPr>
        <w:rPr>
          <w:rFonts w:ascii="Giorgio Sans Bold" w:hAnsi="Giorgio Sans Bold" w:cs="Times New Roman (Corps CS)"/>
          <w:b/>
          <w:caps/>
          <w:color w:val="FF6955"/>
          <w:sz w:val="48"/>
          <w:szCs w:val="48"/>
          <w:lang w:val="en-US"/>
        </w:rPr>
      </w:pPr>
    </w:p>
    <w:p w14:paraId="5F872DA6" w14:textId="7F561327" w:rsidR="00A408D7" w:rsidRDefault="00A408D7" w:rsidP="00A408D7">
      <w:pPr>
        <w:jc w:val="both"/>
        <w:rPr>
          <w:rFonts w:ascii="Roboto Condensed Light" w:hAnsi="Roboto Condensed Light" w:cs="Arial"/>
          <w:color w:val="000000" w:themeColor="text1"/>
          <w:lang w:val="en-US"/>
        </w:rPr>
      </w:pPr>
      <w:r w:rsidRPr="00515D9B">
        <w:rPr>
          <w:rFonts w:ascii="Roboto Condensed Light" w:hAnsi="Roboto Condensed Light"/>
          <w:b/>
          <w:color w:val="2F0B60"/>
          <w:lang w:val="en-US"/>
        </w:rPr>
        <w:t>Vevey</w:t>
      </w:r>
      <w:r w:rsidR="00A40E00">
        <w:rPr>
          <w:rFonts w:ascii="Roboto Condensed Light" w:hAnsi="Roboto Condensed Light"/>
          <w:b/>
          <w:color w:val="2F0B60"/>
          <w:lang w:val="en-US"/>
        </w:rPr>
        <w:t xml:space="preserve"> / Daejeon</w:t>
      </w:r>
      <w:r w:rsidRPr="00515D9B">
        <w:rPr>
          <w:rFonts w:ascii="Roboto Condensed Light" w:hAnsi="Roboto Condensed Light"/>
          <w:b/>
          <w:color w:val="2F0B60"/>
          <w:lang w:val="en-US"/>
        </w:rPr>
        <w:t xml:space="preserve">, </w:t>
      </w:r>
      <w:r>
        <w:rPr>
          <w:rFonts w:ascii="Roboto Condensed Light" w:hAnsi="Roboto Condensed Light"/>
          <w:b/>
          <w:color w:val="2F0B60"/>
          <w:lang w:val="en-US"/>
        </w:rPr>
        <w:t>October 11</w:t>
      </w:r>
      <w:proofErr w:type="gramStart"/>
      <w:r w:rsidRPr="00515D9B">
        <w:rPr>
          <w:rFonts w:ascii="Roboto Condensed Light" w:hAnsi="Roboto Condensed Light"/>
          <w:b/>
          <w:color w:val="2F0B60"/>
          <w:lang w:val="en-US"/>
        </w:rPr>
        <w:t xml:space="preserve"> 2021</w:t>
      </w:r>
      <w:proofErr w:type="gramEnd"/>
      <w:r w:rsidRPr="00515D9B">
        <w:rPr>
          <w:rFonts w:ascii="Roboto Condensed Light" w:hAnsi="Roboto Condensed Light"/>
          <w:b/>
          <w:color w:val="2F0B60"/>
          <w:lang w:val="en-US"/>
        </w:rPr>
        <w:t xml:space="preserve"> </w:t>
      </w:r>
      <w:r w:rsidRPr="00E77ADA">
        <w:rPr>
          <w:rFonts w:ascii="Roboto Condensed Light" w:hAnsi="Roboto Condensed Light"/>
          <w:lang w:val="en-US"/>
        </w:rPr>
        <w:t xml:space="preserve">– </w:t>
      </w:r>
      <w:r w:rsidRPr="009C7A3F">
        <w:rPr>
          <w:rFonts w:ascii="Roboto Condensed Light" w:hAnsi="Roboto Condensed Light" w:cs="Arial"/>
          <w:color w:val="000000" w:themeColor="text1"/>
          <w:lang w:val="en-US"/>
        </w:rPr>
        <w:t xml:space="preserve">The EQUAL-SALARY Foundation is pleased to announce that </w:t>
      </w:r>
      <w:r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>KT&amp;G</w:t>
      </w:r>
      <w:r w:rsidRPr="009C7A3F"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 xml:space="preserve"> </w:t>
      </w:r>
      <w:r w:rsidRPr="009C7A3F">
        <w:rPr>
          <w:rFonts w:ascii="Roboto Condensed Light" w:hAnsi="Roboto Condensed Light" w:cs="Arial"/>
          <w:color w:val="000000" w:themeColor="text1"/>
          <w:lang w:val="en-US"/>
        </w:rPr>
        <w:t>has obtained the EQUAL-SALARY certification</w:t>
      </w:r>
      <w:r>
        <w:rPr>
          <w:rFonts w:ascii="Roboto Condensed Light" w:hAnsi="Roboto Condensed Light" w:cs="Arial"/>
          <w:color w:val="000000" w:themeColor="text1"/>
          <w:lang w:val="en-US"/>
        </w:rPr>
        <w:t>, symbol of excellence in terms of equal pay</w:t>
      </w:r>
      <w:r w:rsidRPr="009C7A3F">
        <w:rPr>
          <w:rFonts w:ascii="Roboto Condensed Light" w:hAnsi="Roboto Condensed Light" w:cs="Arial"/>
          <w:color w:val="000000" w:themeColor="text1"/>
          <w:lang w:val="en-US"/>
        </w:rPr>
        <w:t xml:space="preserve">. After successfully passing the statistical analysis of its salaries, </w:t>
      </w:r>
      <w:r w:rsidRPr="00A40E00">
        <w:rPr>
          <w:rFonts w:ascii="Roboto Condensed Light" w:hAnsi="Roboto Condensed Light"/>
          <w:b/>
          <w:color w:val="2F0B60"/>
          <w:lang w:val="en-US"/>
        </w:rPr>
        <w:t>KT&amp;G</w:t>
      </w:r>
      <w:r>
        <w:rPr>
          <w:rFonts w:ascii="Roboto Condensed Light" w:hAnsi="Roboto Condensed Light" w:cs="Arial"/>
          <w:b/>
          <w:bCs/>
          <w:color w:val="000000" w:themeColor="text1"/>
          <w:lang w:val="en-US"/>
        </w:rPr>
        <w:t xml:space="preserve"> </w:t>
      </w:r>
      <w:r w:rsidRPr="009C7A3F">
        <w:rPr>
          <w:rFonts w:ascii="Roboto Condensed Light" w:hAnsi="Roboto Condensed Light" w:cs="Arial"/>
          <w:color w:val="000000" w:themeColor="text1"/>
          <w:lang w:val="en-US"/>
        </w:rPr>
        <w:t xml:space="preserve">underwent an internal audit entrusted to </w:t>
      </w:r>
      <w:r>
        <w:rPr>
          <w:rFonts w:ascii="Roboto Condensed Light" w:hAnsi="Roboto Condensed Light" w:cs="Arial"/>
          <w:color w:val="000000" w:themeColor="text1"/>
          <w:lang w:val="en-US"/>
        </w:rPr>
        <w:t xml:space="preserve">PwC </w:t>
      </w:r>
      <w:r w:rsidRPr="009C7A3F">
        <w:rPr>
          <w:rFonts w:ascii="Roboto Condensed Light" w:hAnsi="Roboto Condensed Light" w:cs="Arial"/>
          <w:color w:val="000000" w:themeColor="text1"/>
          <w:lang w:val="en-US"/>
        </w:rPr>
        <w:t xml:space="preserve">proving that it applied equal pay for women and men. </w:t>
      </w:r>
    </w:p>
    <w:p w14:paraId="4B3EE9FA" w14:textId="77777777" w:rsidR="00A408D7" w:rsidRPr="009C7A3F" w:rsidRDefault="00A408D7" w:rsidP="00A408D7">
      <w:pPr>
        <w:jc w:val="both"/>
        <w:rPr>
          <w:rFonts w:ascii="Roboto Condensed Light" w:hAnsi="Roboto Condensed Light" w:cs="Arial"/>
          <w:color w:val="000000" w:themeColor="text1"/>
          <w:lang w:val="en-US"/>
        </w:rPr>
      </w:pPr>
    </w:p>
    <w:p w14:paraId="5315D64A" w14:textId="6EF3F2DC" w:rsidR="00A408D7" w:rsidRDefault="00A408D7" w:rsidP="00A408D7">
      <w:pPr>
        <w:spacing w:line="320" w:lineRule="exact"/>
        <w:rPr>
          <w:rFonts w:ascii="Roboto Condensed Light" w:eastAsia="Times New Roman" w:hAnsi="Roboto Condensed Light" w:cs="Arial"/>
          <w:lang w:val="en-US" w:eastAsia="fr-FR"/>
        </w:rPr>
      </w:pPr>
      <w:r w:rsidRPr="00A408D7">
        <w:rPr>
          <w:rFonts w:ascii="Roboto Condensed Light" w:eastAsia="Times New Roman" w:hAnsi="Roboto Condensed Light" w:cs="Arial"/>
          <w:lang w:val="en-US" w:eastAsia="fr-FR"/>
        </w:rPr>
        <w:t>"</w:t>
      </w:r>
      <w:r w:rsidRPr="00A408D7">
        <w:rPr>
          <w:rFonts w:ascii="Roboto Condensed Light" w:eastAsia="Times New Roman" w:hAnsi="Roboto Condensed Light" w:cs="Arial"/>
          <w:i/>
          <w:iCs/>
          <w:lang w:val="en-US" w:eastAsia="fr-FR"/>
        </w:rPr>
        <w:t>By committing to equal pay for men and women, KT&amp;G is setting an example and prov</w:t>
      </w:r>
      <w:r w:rsidR="00300E17">
        <w:rPr>
          <w:rFonts w:ascii="Roboto Condensed Light" w:eastAsia="Times New Roman" w:hAnsi="Roboto Condensed Light" w:cs="Arial"/>
          <w:i/>
          <w:iCs/>
          <w:lang w:val="en-US" w:eastAsia="fr-FR"/>
        </w:rPr>
        <w:t>es</w:t>
      </w:r>
      <w:r w:rsidRPr="00A408D7">
        <w:rPr>
          <w:rFonts w:ascii="Roboto Condensed Light" w:eastAsia="Times New Roman" w:hAnsi="Roboto Condensed Light" w:cs="Arial"/>
          <w:i/>
          <w:iCs/>
          <w:lang w:val="en-US" w:eastAsia="fr-FR"/>
        </w:rPr>
        <w:t xml:space="preserve"> that it offers its </w:t>
      </w:r>
      <w:r w:rsidRPr="00B26690">
        <w:rPr>
          <w:rFonts w:ascii="Roboto Condensed Light" w:eastAsia="Times New Roman" w:hAnsi="Roboto Condensed Light" w:cs="Arial"/>
          <w:i/>
          <w:iCs/>
          <w:lang w:val="en-US" w:eastAsia="fr-FR"/>
        </w:rPr>
        <w:t>employees a</w:t>
      </w:r>
      <w:r w:rsidR="00300E17" w:rsidRPr="00B26690">
        <w:rPr>
          <w:rFonts w:ascii="Roboto Condensed Light" w:eastAsia="Times New Roman" w:hAnsi="Roboto Condensed Light" w:cs="Arial"/>
          <w:i/>
          <w:iCs/>
          <w:lang w:val="en-US" w:eastAsia="fr-FR"/>
        </w:rPr>
        <w:t>n equitable</w:t>
      </w:r>
      <w:r w:rsidRPr="00B26690">
        <w:rPr>
          <w:rFonts w:ascii="Roboto Condensed Light" w:eastAsia="Times New Roman" w:hAnsi="Roboto Condensed Light" w:cs="Arial"/>
          <w:i/>
          <w:iCs/>
          <w:lang w:val="en-US" w:eastAsia="fr-FR"/>
        </w:rPr>
        <w:t xml:space="preserve"> working environment that </w:t>
      </w:r>
      <w:proofErr w:type="spellStart"/>
      <w:r w:rsidR="00300E17" w:rsidRPr="00B26690">
        <w:rPr>
          <w:rFonts w:ascii="Roboto Condensed Light" w:eastAsia="Times New Roman" w:hAnsi="Roboto Condensed Light" w:cs="Arial"/>
          <w:i/>
          <w:iCs/>
          <w:lang w:val="en-US" w:eastAsia="fr-FR"/>
        </w:rPr>
        <w:t>favours</w:t>
      </w:r>
      <w:proofErr w:type="spellEnd"/>
      <w:r w:rsidRPr="00B26690">
        <w:rPr>
          <w:rFonts w:ascii="Roboto Condensed Light" w:eastAsia="Times New Roman" w:hAnsi="Roboto Condensed Light" w:cs="Arial"/>
          <w:i/>
          <w:iCs/>
          <w:lang w:val="en-US" w:eastAsia="fr-FR"/>
        </w:rPr>
        <w:t xml:space="preserve"> equal opportunities, whether in the field of recruitment, evaluations or promotion. We are proud of this certification, which confirms that our </w:t>
      </w:r>
      <w:r w:rsidR="00300E17" w:rsidRPr="00B26690">
        <w:rPr>
          <w:rFonts w:ascii="Roboto Condensed Light" w:eastAsia="Times New Roman" w:hAnsi="Roboto Condensed Light" w:cs="Arial"/>
          <w:i/>
          <w:iCs/>
          <w:lang w:val="en-US" w:eastAsia="fr-FR"/>
        </w:rPr>
        <w:t>action for equal pay</w:t>
      </w:r>
      <w:r w:rsidRPr="00B26690">
        <w:rPr>
          <w:rFonts w:ascii="Roboto Condensed Light" w:eastAsia="Times New Roman" w:hAnsi="Roboto Condensed Light" w:cs="Arial"/>
          <w:i/>
          <w:iCs/>
          <w:lang w:val="en-US" w:eastAsia="fr-FR"/>
        </w:rPr>
        <w:t xml:space="preserve"> has</w:t>
      </w:r>
      <w:r w:rsidRPr="00A408D7">
        <w:rPr>
          <w:rFonts w:ascii="Roboto Condensed Light" w:eastAsia="Times New Roman" w:hAnsi="Roboto Condensed Light" w:cs="Arial"/>
          <w:i/>
          <w:iCs/>
          <w:lang w:val="en-US" w:eastAsia="fr-FR"/>
        </w:rPr>
        <w:t xml:space="preserve"> no boundaries</w:t>
      </w:r>
      <w:r w:rsidRPr="00A408D7">
        <w:rPr>
          <w:rFonts w:ascii="Roboto Condensed Light" w:eastAsia="Times New Roman" w:hAnsi="Roboto Condensed Light" w:cs="Arial"/>
          <w:lang w:val="en-US" w:eastAsia="fr-FR"/>
        </w:rPr>
        <w:t xml:space="preserve">", commented </w:t>
      </w:r>
      <w:r w:rsidRPr="00A40E00">
        <w:rPr>
          <w:rFonts w:ascii="Roboto Condensed Light" w:hAnsi="Roboto Condensed Light"/>
          <w:b/>
          <w:color w:val="2F0B60"/>
          <w:lang w:val="en-US"/>
        </w:rPr>
        <w:t xml:space="preserve">Lisa </w:t>
      </w:r>
      <w:proofErr w:type="spellStart"/>
      <w:r w:rsidRPr="00A40E00">
        <w:rPr>
          <w:rFonts w:ascii="Roboto Condensed Light" w:hAnsi="Roboto Condensed Light"/>
          <w:b/>
          <w:color w:val="2F0B60"/>
          <w:lang w:val="en-US"/>
        </w:rPr>
        <w:t>Rubli</w:t>
      </w:r>
      <w:proofErr w:type="spellEnd"/>
      <w:r w:rsidRPr="00A408D7">
        <w:rPr>
          <w:rFonts w:ascii="Roboto Condensed Light" w:eastAsia="Times New Roman" w:hAnsi="Roboto Condensed Light" w:cs="Arial"/>
          <w:lang w:val="en-US" w:eastAsia="fr-FR"/>
        </w:rPr>
        <w:t xml:space="preserve">, co-CEO of EQUAL-SALARY. </w:t>
      </w:r>
    </w:p>
    <w:p w14:paraId="04F148A4" w14:textId="2F15E3E4" w:rsidR="00A408D7" w:rsidRDefault="00A408D7" w:rsidP="00A408D7">
      <w:pPr>
        <w:spacing w:line="320" w:lineRule="exact"/>
        <w:rPr>
          <w:rFonts w:ascii="Roboto Condensed Light" w:eastAsia="Times New Roman" w:hAnsi="Roboto Condensed Light" w:cs="Arial"/>
          <w:lang w:val="en-US" w:eastAsia="fr-FR"/>
        </w:rPr>
      </w:pPr>
    </w:p>
    <w:p w14:paraId="592631A0" w14:textId="58B8A452" w:rsidR="00A408D7" w:rsidRPr="00A408D7" w:rsidRDefault="00A408D7" w:rsidP="00A408D7">
      <w:pPr>
        <w:spacing w:line="320" w:lineRule="exact"/>
        <w:rPr>
          <w:rFonts w:ascii="Roboto Condensed Light" w:eastAsia="Times New Roman" w:hAnsi="Roboto Condensed Light" w:cs="Arial"/>
          <w:i/>
          <w:iCs/>
          <w:lang w:val="en-US" w:eastAsia="fr-FR"/>
        </w:rPr>
      </w:pPr>
      <w:r w:rsidRPr="00A408D7">
        <w:rPr>
          <w:rFonts w:ascii="Roboto Condensed Light" w:eastAsia="Times New Roman" w:hAnsi="Roboto Condensed Light" w:cs="Arial"/>
          <w:i/>
          <w:iCs/>
          <w:lang w:val="en-US" w:eastAsia="fr-FR"/>
        </w:rPr>
        <w:t>« We are so pleased to announce that KT&amp;G is the first EQUAL-SALARY certified company among listed companies in Korea. KT&amp;G will continue to develop inclusive and fair policies for all employees, and we believe that equality of opportunity and salary will lead to enhance the company’s fundamental competitiveness. »</w:t>
      </w:r>
      <w:r>
        <w:rPr>
          <w:rFonts w:ascii="Roboto Condensed Light" w:eastAsia="Times New Roman" w:hAnsi="Roboto Condensed Light" w:cs="Arial"/>
          <w:i/>
          <w:iCs/>
          <w:lang w:val="en-US" w:eastAsia="fr-FR"/>
        </w:rPr>
        <w:t xml:space="preserve"> added </w:t>
      </w:r>
      <w:r w:rsidRPr="00A408D7">
        <w:rPr>
          <w:rFonts w:ascii="Roboto Condensed Light" w:hAnsi="Roboto Condensed Light"/>
          <w:b/>
          <w:color w:val="2F0B60"/>
          <w:lang w:val="en-US"/>
        </w:rPr>
        <w:t xml:space="preserve">Bok-In </w:t>
      </w:r>
      <w:proofErr w:type="spellStart"/>
      <w:r w:rsidRPr="00A408D7">
        <w:rPr>
          <w:rFonts w:ascii="Roboto Condensed Light" w:hAnsi="Roboto Condensed Light"/>
          <w:b/>
          <w:color w:val="2F0B60"/>
          <w:lang w:val="en-US"/>
        </w:rPr>
        <w:t>Baek</w:t>
      </w:r>
      <w:proofErr w:type="spellEnd"/>
      <w:r w:rsidRPr="00A408D7">
        <w:rPr>
          <w:rFonts w:ascii="Roboto Condensed Light" w:eastAsia="Times New Roman" w:hAnsi="Roboto Condensed Light" w:cs="Arial"/>
          <w:lang w:val="en-US" w:eastAsia="fr-FR"/>
        </w:rPr>
        <w:t xml:space="preserve">, CEO </w:t>
      </w:r>
      <w:r>
        <w:rPr>
          <w:rFonts w:ascii="Roboto Condensed Light" w:eastAsia="Times New Roman" w:hAnsi="Roboto Condensed Light" w:cs="Arial"/>
          <w:lang w:val="en-US" w:eastAsia="fr-FR"/>
        </w:rPr>
        <w:t xml:space="preserve">of </w:t>
      </w:r>
      <w:r w:rsidRPr="00A408D7">
        <w:rPr>
          <w:rFonts w:ascii="Roboto Condensed Light" w:eastAsia="Times New Roman" w:hAnsi="Roboto Condensed Light" w:cs="Arial"/>
          <w:lang w:val="en-US" w:eastAsia="fr-FR"/>
        </w:rPr>
        <w:t>KT&amp;G Corporation</w:t>
      </w:r>
      <w:r>
        <w:rPr>
          <w:rFonts w:ascii="Roboto Condensed Light" w:eastAsia="Times New Roman" w:hAnsi="Roboto Condensed Light" w:cs="Arial"/>
          <w:lang w:val="en-US" w:eastAsia="fr-FR"/>
        </w:rPr>
        <w:t>.</w:t>
      </w:r>
    </w:p>
    <w:p w14:paraId="75D45F0B" w14:textId="294AA29D" w:rsidR="00A408D7" w:rsidRDefault="00A408D7" w:rsidP="00A408D7">
      <w:pPr>
        <w:spacing w:line="320" w:lineRule="exact"/>
        <w:rPr>
          <w:rFonts w:ascii="Roboto Condensed Light" w:eastAsia="Times New Roman" w:hAnsi="Roboto Condensed Light" w:cs="Arial"/>
          <w:lang w:val="en-US" w:eastAsia="fr-FR"/>
        </w:rPr>
      </w:pPr>
      <w:r w:rsidRPr="00A408D7">
        <w:rPr>
          <w:rFonts w:ascii="Roboto Condensed Light" w:eastAsia="Times New Roman" w:hAnsi="Roboto Condensed Light" w:cs="Arial"/>
          <w:lang w:val="en-US" w:eastAsia="fr-FR"/>
        </w:rPr>
        <w:t> </w:t>
      </w:r>
    </w:p>
    <w:p w14:paraId="2F81D4AA" w14:textId="77777777" w:rsidR="00A408D7" w:rsidRPr="0043162B" w:rsidRDefault="00A408D7" w:rsidP="00A408D7">
      <w:pPr>
        <w:jc w:val="both"/>
        <w:rPr>
          <w:rFonts w:ascii="Roboto Condensed Light" w:hAnsi="Roboto Condensed Light" w:cs="Arial"/>
          <w:lang w:val="en-US"/>
        </w:rPr>
      </w:pPr>
    </w:p>
    <w:p w14:paraId="22C84338" w14:textId="77777777" w:rsidR="00A408D7" w:rsidRPr="00595548" w:rsidRDefault="00A408D7" w:rsidP="00A408D7">
      <w:pPr>
        <w:jc w:val="both"/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</w:pPr>
      <w:r w:rsidRPr="00595548"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 xml:space="preserve">Equal pay in practice </w:t>
      </w:r>
    </w:p>
    <w:p w14:paraId="77C77D6D" w14:textId="47EC11B1" w:rsidR="00A408D7" w:rsidRDefault="00A408D7" w:rsidP="00A408D7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r w:rsidRPr="00595548">
        <w:rPr>
          <w:rFonts w:ascii="Roboto Condensed Light" w:hAnsi="Roboto Condensed Light"/>
          <w:lang w:val="en-US"/>
        </w:rPr>
        <w:t xml:space="preserve">While most companies claim to pay women and men the same, the gender pay gap is still close to </w:t>
      </w:r>
      <w:r w:rsidR="00612252">
        <w:rPr>
          <w:rFonts w:ascii="Roboto Condensed Light" w:hAnsi="Roboto Condensed Light"/>
          <w:lang w:val="en-US"/>
        </w:rPr>
        <w:t>19</w:t>
      </w:r>
      <w:r w:rsidRPr="00595548">
        <w:rPr>
          <w:rFonts w:ascii="Roboto Condensed Light" w:hAnsi="Roboto Condensed Light"/>
          <w:lang w:val="en-US"/>
        </w:rPr>
        <w:t>% on a worldwide level</w:t>
      </w:r>
      <w:r w:rsidR="00612252">
        <w:rPr>
          <w:rFonts w:ascii="Roboto Condensed Light" w:hAnsi="Roboto Condensed Light"/>
          <w:lang w:val="en-US"/>
        </w:rPr>
        <w:t xml:space="preserve">, </w:t>
      </w:r>
      <w:r w:rsidRPr="007C705C">
        <w:rPr>
          <w:rFonts w:ascii="Roboto Condensed Light" w:hAnsi="Roboto Condensed Light"/>
          <w:lang w:val="en-US"/>
        </w:rPr>
        <w:t xml:space="preserve">reaching </w:t>
      </w:r>
      <w:r w:rsidR="00612252">
        <w:rPr>
          <w:rFonts w:ascii="Roboto Condensed Light" w:hAnsi="Roboto Condensed Light"/>
          <w:lang w:val="en-US"/>
        </w:rPr>
        <w:t>26.2 in South Korea (</w:t>
      </w:r>
      <w:r w:rsidR="00612252">
        <w:rPr>
          <w:rFonts w:ascii="Roboto Condensed Light" w:hAnsi="Roboto Condensed Light"/>
          <w:lang w:val="en-US"/>
        </w:rPr>
        <w:t xml:space="preserve">source: </w:t>
      </w:r>
      <w:hyperlink r:id="rId6" w:history="1">
        <w:r w:rsidR="00612252" w:rsidRPr="00B26690">
          <w:rPr>
            <w:rStyle w:val="Lienhypertexte"/>
            <w:rFonts w:ascii="Roboto Condensed Light" w:hAnsi="Roboto Condensed Light"/>
            <w:lang w:val="en-US"/>
          </w:rPr>
          <w:t>ILO 2019</w:t>
        </w:r>
      </w:hyperlink>
      <w:r w:rsidR="00612252">
        <w:rPr>
          <w:rFonts w:ascii="Roboto Condensed Light" w:hAnsi="Roboto Condensed Light"/>
          <w:lang w:val="en-US"/>
        </w:rPr>
        <w:t>)</w:t>
      </w:r>
      <w:r w:rsidR="00612252">
        <w:rPr>
          <w:rFonts w:ascii="Roboto Condensed Light" w:hAnsi="Roboto Condensed Light"/>
          <w:lang w:val="en-US"/>
        </w:rPr>
        <w:t>.</w:t>
      </w:r>
    </w:p>
    <w:p w14:paraId="3B23C6BE" w14:textId="77777777" w:rsidR="00A408D7" w:rsidRPr="00E77ADA" w:rsidRDefault="00A408D7" w:rsidP="00A408D7">
      <w:pPr>
        <w:jc w:val="both"/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</w:pPr>
    </w:p>
    <w:p w14:paraId="668C4282" w14:textId="77777777" w:rsidR="00A408D7" w:rsidRPr="00595548" w:rsidRDefault="00A408D7" w:rsidP="00A408D7">
      <w:pPr>
        <w:jc w:val="both"/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</w:pPr>
      <w:r w:rsidRPr="00595548"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 xml:space="preserve">About the EQUAL-SALARY Foundation </w:t>
      </w:r>
    </w:p>
    <w:p w14:paraId="2DE06D1D" w14:textId="77777777" w:rsidR="00A408D7" w:rsidRDefault="00A408D7" w:rsidP="00A408D7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r w:rsidRPr="00595548">
        <w:rPr>
          <w:rFonts w:ascii="Roboto Condensed Light" w:hAnsi="Roboto Condensed Light"/>
          <w:lang w:val="en-US"/>
        </w:rPr>
        <w:t xml:space="preserve">EQUAL-SALARY is a not-for-profit foundation established since </w:t>
      </w:r>
      <w:r w:rsidRPr="002F530D">
        <w:rPr>
          <w:rFonts w:ascii="Roboto Condensed Light" w:hAnsi="Roboto Condensed Light"/>
          <w:lang w:val="en-US"/>
        </w:rPr>
        <w:t>2010. It is the first and only certification</w:t>
      </w:r>
      <w:r>
        <w:rPr>
          <w:rFonts w:ascii="Roboto Condensed Light" w:hAnsi="Roboto Condensed Light"/>
          <w:lang w:val="en-US"/>
        </w:rPr>
        <w:t xml:space="preserve">, based on a robust and transparent methodology, </w:t>
      </w:r>
      <w:r w:rsidRPr="002F530D">
        <w:rPr>
          <w:rFonts w:ascii="Roboto Condensed Light" w:hAnsi="Roboto Condensed Light"/>
          <w:lang w:val="en-US"/>
        </w:rPr>
        <w:t xml:space="preserve">that focuses on equal pay for women and men. </w:t>
      </w:r>
      <w:r w:rsidRPr="00807414">
        <w:rPr>
          <w:rFonts w:ascii="Roboto Condensed Light" w:hAnsi="Roboto Condensed Light"/>
          <w:lang w:val="en-US"/>
        </w:rPr>
        <w:t>The development of the EQUAL-SALARY certification</w:t>
      </w:r>
      <w:r>
        <w:rPr>
          <w:rFonts w:ascii="Roboto Condensed Light" w:hAnsi="Roboto Condensed Light"/>
          <w:lang w:val="en-US"/>
        </w:rPr>
        <w:t xml:space="preserve"> was financially supported by the Federal Office for Gender Equality </w:t>
      </w:r>
      <w:r w:rsidRPr="00595548">
        <w:rPr>
          <w:rFonts w:ascii="Roboto Condensed Light" w:hAnsi="Roboto Condensed Light"/>
          <w:lang w:val="en-US"/>
        </w:rPr>
        <w:t xml:space="preserve">and its methodology was used as a reference by the Swiss Federal Court of High Justice. </w:t>
      </w:r>
    </w:p>
    <w:p w14:paraId="15C6BCFE" w14:textId="77777777" w:rsidR="00A408D7" w:rsidRDefault="00A408D7" w:rsidP="00A408D7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r>
        <w:rPr>
          <w:rFonts w:ascii="Roboto Condensed Light" w:hAnsi="Roboto Condensed Light"/>
          <w:lang w:val="en-US"/>
        </w:rPr>
        <w:t xml:space="preserve">EQUAL-SALARY is the only certification for equal pay </w:t>
      </w:r>
      <w:r w:rsidRPr="00595548">
        <w:rPr>
          <w:rFonts w:ascii="Roboto Condensed Light" w:hAnsi="Roboto Condensed Light"/>
          <w:lang w:val="en-US"/>
        </w:rPr>
        <w:t xml:space="preserve">highlighted by the European Commission in </w:t>
      </w:r>
      <w:r>
        <w:rPr>
          <w:rFonts w:ascii="Roboto Condensed Light" w:hAnsi="Roboto Condensed Light"/>
          <w:lang w:val="en-US"/>
        </w:rPr>
        <w:t>a</w:t>
      </w:r>
      <w:r w:rsidRPr="00595548">
        <w:rPr>
          <w:rFonts w:ascii="Roboto Condensed Light" w:hAnsi="Roboto Condensed Light"/>
          <w:lang w:val="en-US"/>
        </w:rPr>
        <w:t xml:space="preserve"> report on Gender Pay Gap</w:t>
      </w:r>
      <w:r>
        <w:rPr>
          <w:rFonts w:ascii="Roboto Condensed Light" w:hAnsi="Roboto Condensed Light"/>
          <w:lang w:val="en-US"/>
        </w:rPr>
        <w:t>. EQUAL-SALARY</w:t>
      </w:r>
      <w:r w:rsidRPr="00595548">
        <w:rPr>
          <w:rFonts w:ascii="Roboto Condensed Light" w:hAnsi="Roboto Condensed Light"/>
          <w:lang w:val="en-US"/>
        </w:rPr>
        <w:t xml:space="preserve"> is a member of </w:t>
      </w:r>
      <w:r>
        <w:rPr>
          <w:rFonts w:ascii="Roboto Condensed Light" w:hAnsi="Roboto Condensed Light"/>
          <w:lang w:val="en-US"/>
        </w:rPr>
        <w:t xml:space="preserve">EPIC (Equal Pay International Coalition) and of </w:t>
      </w:r>
      <w:r w:rsidRPr="00595548">
        <w:rPr>
          <w:rFonts w:ascii="Roboto Condensed Light" w:hAnsi="Roboto Condensed Light"/>
          <w:lang w:val="en-US"/>
        </w:rPr>
        <w:t>the UN Global Compact</w:t>
      </w:r>
      <w:r>
        <w:rPr>
          <w:rFonts w:ascii="Roboto Condensed Light" w:hAnsi="Roboto Condensed Light"/>
          <w:lang w:val="en-US"/>
        </w:rPr>
        <w:t>.</w:t>
      </w:r>
    </w:p>
    <w:p w14:paraId="044D0C62" w14:textId="77777777" w:rsidR="00A408D7" w:rsidRPr="00595548" w:rsidRDefault="00A408D7" w:rsidP="00A408D7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</w:p>
    <w:p w14:paraId="1AE0B03E" w14:textId="77777777" w:rsidR="00A408D7" w:rsidRDefault="00A408D7" w:rsidP="00A408D7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r>
        <w:rPr>
          <w:rFonts w:ascii="Roboto Condensed Light" w:hAnsi="Roboto Condensed Light"/>
          <w:lang w:val="en-US"/>
        </w:rPr>
        <w:t>To date</w:t>
      </w:r>
      <w:r w:rsidRPr="00595548">
        <w:rPr>
          <w:rFonts w:ascii="Roboto Condensed Light" w:hAnsi="Roboto Condensed Light"/>
          <w:lang w:val="en-US"/>
        </w:rPr>
        <w:t>,</w:t>
      </w:r>
      <w:r>
        <w:rPr>
          <w:rFonts w:ascii="Roboto Condensed Light" w:hAnsi="Roboto Condensed Light"/>
          <w:lang w:val="en-US"/>
        </w:rPr>
        <w:t xml:space="preserve"> the</w:t>
      </w:r>
      <w:r w:rsidRPr="00595548">
        <w:rPr>
          <w:rFonts w:ascii="Roboto Condensed Light" w:hAnsi="Roboto Condensed Light"/>
          <w:lang w:val="en-US"/>
        </w:rPr>
        <w:t xml:space="preserve"> EQUAL-SALARY Foundation </w:t>
      </w:r>
      <w:r>
        <w:rPr>
          <w:rFonts w:ascii="Roboto Condensed Light" w:hAnsi="Roboto Condensed Light"/>
          <w:lang w:val="en-US"/>
        </w:rPr>
        <w:t>has</w:t>
      </w:r>
      <w:r w:rsidRPr="00595548">
        <w:rPr>
          <w:rFonts w:ascii="Roboto Condensed Light" w:hAnsi="Roboto Condensed Light"/>
          <w:lang w:val="en-US"/>
        </w:rPr>
        <w:t xml:space="preserve"> completed</w:t>
      </w:r>
      <w:r>
        <w:rPr>
          <w:rFonts w:ascii="Roboto Condensed Light" w:hAnsi="Roboto Condensed Light"/>
          <w:lang w:val="en-US"/>
        </w:rPr>
        <w:t xml:space="preserve"> over</w:t>
      </w:r>
      <w:r w:rsidRPr="00595548">
        <w:rPr>
          <w:rFonts w:ascii="Roboto Condensed Light" w:hAnsi="Roboto Condensed Light"/>
          <w:lang w:val="en-US"/>
        </w:rPr>
        <w:t xml:space="preserve"> </w:t>
      </w:r>
      <w:r>
        <w:rPr>
          <w:rFonts w:ascii="Roboto Condensed Light" w:hAnsi="Roboto Condensed Light"/>
          <w:lang w:val="en-US"/>
        </w:rPr>
        <w:t>90</w:t>
      </w:r>
      <w:r w:rsidRPr="00595548">
        <w:rPr>
          <w:rFonts w:ascii="Roboto Condensed Light" w:hAnsi="Roboto Condensed Light"/>
          <w:lang w:val="en-US"/>
        </w:rPr>
        <w:t xml:space="preserve"> certification procedures</w:t>
      </w:r>
      <w:r>
        <w:rPr>
          <w:rFonts w:ascii="Roboto Condensed Light" w:hAnsi="Roboto Condensed Light"/>
          <w:lang w:val="en-US"/>
        </w:rPr>
        <w:t xml:space="preserve"> throughout the world</w:t>
      </w:r>
      <w:r w:rsidRPr="00595548">
        <w:rPr>
          <w:rFonts w:ascii="Roboto Condensed Light" w:hAnsi="Roboto Condensed Light"/>
          <w:lang w:val="en-US"/>
        </w:rPr>
        <w:t xml:space="preserve">. </w:t>
      </w:r>
      <w:r>
        <w:rPr>
          <w:rFonts w:ascii="Roboto Condensed Light" w:hAnsi="Roboto Condensed Light"/>
          <w:lang w:val="en-US"/>
        </w:rPr>
        <w:t>Several</w:t>
      </w:r>
      <w:r w:rsidRPr="00595548">
        <w:rPr>
          <w:rFonts w:ascii="Roboto Condensed Light" w:hAnsi="Roboto Condensed Light"/>
          <w:lang w:val="en-US"/>
        </w:rPr>
        <w:t xml:space="preserve"> of the certified companies have renewed their commitment, demonstrating a strong will to promote fairness, building trust and respect </w:t>
      </w:r>
      <w:r w:rsidRPr="00807414">
        <w:rPr>
          <w:rFonts w:ascii="Roboto Condensed Light" w:hAnsi="Roboto Condensed Light"/>
          <w:lang w:val="en-US"/>
        </w:rPr>
        <w:t xml:space="preserve">for their </w:t>
      </w:r>
      <w:r w:rsidRPr="00462B6F">
        <w:rPr>
          <w:rFonts w:ascii="Roboto Condensed Light" w:hAnsi="Roboto Condensed Light"/>
          <w:lang w:val="en-US"/>
        </w:rPr>
        <w:t>employees.</w:t>
      </w:r>
      <w:r w:rsidRPr="00595548">
        <w:rPr>
          <w:rFonts w:ascii="Roboto Condensed Light" w:hAnsi="Roboto Condensed Light"/>
          <w:lang w:val="en-US"/>
        </w:rPr>
        <w:t xml:space="preserve"> </w:t>
      </w:r>
    </w:p>
    <w:p w14:paraId="38D60D8B" w14:textId="77777777" w:rsidR="00A408D7" w:rsidRPr="00595548" w:rsidRDefault="00A408D7" w:rsidP="00A408D7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</w:p>
    <w:p w14:paraId="06D2713B" w14:textId="77777777" w:rsidR="00A408D7" w:rsidRPr="00595548" w:rsidRDefault="00A408D7" w:rsidP="00A408D7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proofErr w:type="gramStart"/>
      <w:r w:rsidRPr="00595548">
        <w:rPr>
          <w:rFonts w:ascii="Roboto Condensed Light" w:hAnsi="Roboto Condensed Light"/>
          <w:lang w:val="en-US"/>
        </w:rPr>
        <w:t>As an EQUAL-SALARY employer, an organisation</w:t>
      </w:r>
      <w:proofErr w:type="gramEnd"/>
      <w:r w:rsidRPr="00595548">
        <w:rPr>
          <w:rFonts w:ascii="Roboto Condensed Light" w:hAnsi="Roboto Condensed Light"/>
          <w:lang w:val="en-US"/>
        </w:rPr>
        <w:t xml:space="preserve"> is in a better position to attract and retain talent and to prove it complies with the rules of good governance.</w:t>
      </w:r>
    </w:p>
    <w:p w14:paraId="524E8ED8" w14:textId="77777777" w:rsidR="00A408D7" w:rsidRPr="00416C08" w:rsidRDefault="00A408D7" w:rsidP="00A408D7">
      <w:pPr>
        <w:jc w:val="both"/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</w:pPr>
    </w:p>
    <w:p w14:paraId="2ACAC6F7" w14:textId="77777777" w:rsidR="00A408D7" w:rsidRPr="00595548" w:rsidRDefault="00A408D7" w:rsidP="00A408D7">
      <w:pPr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</w:pPr>
      <w:r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 xml:space="preserve">About the </w:t>
      </w:r>
      <w:r w:rsidRPr="00595548"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>EQUAL-SALARY certification process</w:t>
      </w:r>
      <w:r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>, symbol of excellence</w:t>
      </w:r>
    </w:p>
    <w:p w14:paraId="403FCB0C" w14:textId="77777777" w:rsidR="00A408D7" w:rsidRDefault="00A408D7" w:rsidP="00A408D7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proofErr w:type="gramStart"/>
      <w:r w:rsidRPr="00595548">
        <w:rPr>
          <w:rFonts w:ascii="Roboto Condensed Light" w:hAnsi="Roboto Condensed Light"/>
          <w:lang w:val="en-US"/>
        </w:rPr>
        <w:t>Similar to</w:t>
      </w:r>
      <w:proofErr w:type="gramEnd"/>
      <w:r w:rsidRPr="00595548">
        <w:rPr>
          <w:rFonts w:ascii="Roboto Condensed Light" w:hAnsi="Roboto Condensed Light"/>
          <w:lang w:val="en-US"/>
        </w:rPr>
        <w:t xml:space="preserve"> an ISO for wages, the EQUAL-SALARY certification process includes two phases. First, experts contracted by EQUAL-SALARY run a statistical analysis of salary data based on a methodology developed with University of Geneva. </w:t>
      </w:r>
    </w:p>
    <w:p w14:paraId="6A5D529D" w14:textId="77777777" w:rsidR="00A408D7" w:rsidRDefault="00A408D7" w:rsidP="00A408D7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</w:p>
    <w:p w14:paraId="19374746" w14:textId="77777777" w:rsidR="00A408D7" w:rsidRDefault="00A408D7" w:rsidP="00A408D7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r w:rsidRPr="00595548">
        <w:rPr>
          <w:rFonts w:ascii="Roboto Condensed Light" w:hAnsi="Roboto Condensed Light"/>
          <w:lang w:val="en-US"/>
        </w:rPr>
        <w:lastRenderedPageBreak/>
        <w:t xml:space="preserve">Second, if the results are positive and show an overall gender pay gap under 5 percent, the process is moved further and an audit is contracted with </w:t>
      </w:r>
      <w:r>
        <w:rPr>
          <w:rFonts w:ascii="Roboto Condensed Light" w:hAnsi="Roboto Condensed Light"/>
          <w:lang w:val="en-US"/>
        </w:rPr>
        <w:t>one of our partners</w:t>
      </w:r>
      <w:r w:rsidRPr="00595548">
        <w:rPr>
          <w:rFonts w:ascii="Roboto Condensed Light" w:hAnsi="Roboto Condensed Light"/>
          <w:lang w:val="en-US"/>
        </w:rPr>
        <w:t xml:space="preserve">, who certifies the conformity of the process. During this phase, </w:t>
      </w:r>
      <w:r>
        <w:rPr>
          <w:rFonts w:ascii="Roboto Condensed Light" w:hAnsi="Roboto Condensed Light"/>
          <w:lang w:val="en-US"/>
        </w:rPr>
        <w:t>our audit partner</w:t>
      </w:r>
      <w:r w:rsidRPr="00595548">
        <w:rPr>
          <w:rFonts w:ascii="Roboto Condensed Light" w:hAnsi="Roboto Condensed Light"/>
          <w:lang w:val="en-US"/>
        </w:rPr>
        <w:t xml:space="preserve"> assesses both the company’s overall commitment to equal pay as well as its implementation in Human Resources processes. </w:t>
      </w:r>
      <w:proofErr w:type="gramStart"/>
      <w:r w:rsidRPr="00595548">
        <w:rPr>
          <w:rFonts w:ascii="Roboto Condensed Light" w:hAnsi="Roboto Condensed Light"/>
          <w:lang w:val="en-US"/>
        </w:rPr>
        <w:t>In order to</w:t>
      </w:r>
      <w:proofErr w:type="gramEnd"/>
      <w:r w:rsidRPr="00595548">
        <w:rPr>
          <w:rFonts w:ascii="Roboto Condensed Light" w:hAnsi="Roboto Condensed Light"/>
          <w:lang w:val="en-US"/>
        </w:rPr>
        <w:t xml:space="preserve"> be fully inclusive, employees are involved through a survey and interviews during the </w:t>
      </w:r>
      <w:r w:rsidRPr="002F530D">
        <w:rPr>
          <w:rFonts w:ascii="Roboto Condensed Light" w:hAnsi="Roboto Condensed Light"/>
          <w:lang w:val="en-US"/>
        </w:rPr>
        <w:t>on-site audit. Only the companies having fulfilled all the requirements of the procedure get the EQUAL-SALARY certification, meaning they have reached excellence in equal pay.</w:t>
      </w:r>
    </w:p>
    <w:p w14:paraId="78B61407" w14:textId="77777777" w:rsidR="00A408D7" w:rsidRPr="00595548" w:rsidRDefault="00A408D7" w:rsidP="00A408D7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</w:p>
    <w:p w14:paraId="7C2B5B4F" w14:textId="77777777" w:rsidR="00A408D7" w:rsidRPr="00595548" w:rsidRDefault="00A408D7" w:rsidP="00A408D7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r w:rsidRPr="00595548">
        <w:rPr>
          <w:rFonts w:ascii="Roboto Condensed Light" w:hAnsi="Roboto Condensed Light"/>
          <w:lang w:val="en-US"/>
        </w:rPr>
        <w:t xml:space="preserve">The EQUAL-SALARY certification allows organizations to verify and communicate that they pay women and men </w:t>
      </w:r>
      <w:r>
        <w:rPr>
          <w:rFonts w:ascii="Roboto Condensed Light" w:hAnsi="Roboto Condensed Light"/>
          <w:lang w:val="en-US"/>
        </w:rPr>
        <w:t>fairly</w:t>
      </w:r>
      <w:r w:rsidRPr="00595548">
        <w:rPr>
          <w:rFonts w:ascii="Roboto Condensed Light" w:hAnsi="Roboto Condensed Light"/>
          <w:lang w:val="en-US"/>
        </w:rPr>
        <w:t xml:space="preserve">. It is a practical and scientific solution to achieve transparency, while preserving confidentiality. </w:t>
      </w:r>
    </w:p>
    <w:p w14:paraId="265ACED3" w14:textId="77777777" w:rsidR="00A408D7" w:rsidRDefault="00A408D7" w:rsidP="00A408D7">
      <w:pPr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</w:pPr>
    </w:p>
    <w:p w14:paraId="04BD4880" w14:textId="77777777" w:rsidR="00A408D7" w:rsidRPr="00595548" w:rsidRDefault="00A408D7" w:rsidP="00A408D7">
      <w:pPr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</w:pPr>
      <w:r w:rsidRPr="00595548"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>Press contact</w:t>
      </w:r>
    </w:p>
    <w:p w14:paraId="6C9313CA" w14:textId="77777777" w:rsidR="00A408D7" w:rsidRPr="00ED3747" w:rsidRDefault="00A408D7" w:rsidP="00A408D7">
      <w:pPr>
        <w:pStyle w:val="NormalWeb"/>
        <w:tabs>
          <w:tab w:val="left" w:pos="2835"/>
          <w:tab w:val="left" w:pos="6663"/>
          <w:tab w:val="left" w:pos="7088"/>
        </w:tabs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r w:rsidRPr="00595548">
        <w:rPr>
          <w:rFonts w:ascii="Roboto Condensed Light" w:hAnsi="Roboto Condensed Light"/>
          <w:lang w:val="en-US"/>
        </w:rPr>
        <w:t>EQUAL-SALARY</w:t>
      </w:r>
      <w:r w:rsidRPr="00595548">
        <w:rPr>
          <w:rFonts w:ascii="Roboto Condensed Light" w:hAnsi="Roboto Condensed Light"/>
          <w:lang w:val="en-US"/>
        </w:rPr>
        <w:tab/>
      </w:r>
      <w:hyperlink r:id="rId7" w:history="1">
        <w:r w:rsidRPr="00EB1756">
          <w:rPr>
            <w:rStyle w:val="Lienhypertexte"/>
            <w:rFonts w:ascii="Roboto Condensed Light" w:hAnsi="Roboto Condensed Light"/>
            <w:lang w:val="en-US"/>
          </w:rPr>
          <w:t>lisa.rubli@equalsalary.org</w:t>
        </w:r>
      </w:hyperlink>
      <w:r w:rsidRPr="00ED3747">
        <w:rPr>
          <w:rFonts w:ascii="Roboto Condensed Light" w:hAnsi="Roboto Condensed Light"/>
          <w:lang w:val="en-US"/>
        </w:rPr>
        <w:t xml:space="preserve"> </w:t>
      </w:r>
      <w:r w:rsidRPr="00ED3747">
        <w:rPr>
          <w:rFonts w:ascii="Roboto Condensed Light" w:hAnsi="Roboto Condensed Light"/>
          <w:lang w:val="en-US"/>
        </w:rPr>
        <w:tab/>
        <w:t xml:space="preserve">M </w:t>
      </w:r>
      <w:r w:rsidRPr="00ED3747">
        <w:rPr>
          <w:rFonts w:ascii="Roboto Condensed Light" w:hAnsi="Roboto Condensed Light"/>
          <w:lang w:val="en-US"/>
        </w:rPr>
        <w:tab/>
        <w:t>+41 7</w:t>
      </w:r>
      <w:r>
        <w:rPr>
          <w:rFonts w:ascii="Roboto Condensed Light" w:hAnsi="Roboto Condensed Light"/>
          <w:lang w:val="en-US"/>
        </w:rPr>
        <w:t>8 720 9018</w:t>
      </w:r>
    </w:p>
    <w:p w14:paraId="616B1C8C" w14:textId="77777777" w:rsidR="00A408D7" w:rsidRPr="00ED3747" w:rsidRDefault="00A408D7" w:rsidP="00A408D7">
      <w:pPr>
        <w:pStyle w:val="NormalWeb"/>
        <w:tabs>
          <w:tab w:val="left" w:pos="2835"/>
          <w:tab w:val="left" w:pos="6663"/>
          <w:tab w:val="left" w:pos="7088"/>
        </w:tabs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</w:p>
    <w:p w14:paraId="653323EA" w14:textId="77777777" w:rsidR="00A408D7" w:rsidRPr="00CF15A6" w:rsidRDefault="00A408D7" w:rsidP="00A408D7">
      <w:pPr>
        <w:jc w:val="both"/>
        <w:rPr>
          <w:rFonts w:ascii="Roboto Condensed Light" w:hAnsi="Roboto Condensed Light"/>
          <w:lang w:val="en-US"/>
        </w:rPr>
      </w:pPr>
    </w:p>
    <w:p w14:paraId="245CD19A" w14:textId="77777777" w:rsidR="00D213CF" w:rsidRPr="00A408D7" w:rsidRDefault="00D213CF" w:rsidP="00A408D7">
      <w:pPr>
        <w:rPr>
          <w:lang w:val="en-US"/>
        </w:rPr>
      </w:pPr>
    </w:p>
    <w:sectPr w:rsidR="00D213CF" w:rsidRPr="00A408D7" w:rsidSect="00BE0559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8D2F2" w14:textId="77777777" w:rsidR="00DF671D" w:rsidRDefault="00DF671D" w:rsidP="00BE0559">
      <w:r>
        <w:separator/>
      </w:r>
    </w:p>
  </w:endnote>
  <w:endnote w:type="continuationSeparator" w:id="0">
    <w:p w14:paraId="62D87BB9" w14:textId="77777777" w:rsidR="00DF671D" w:rsidRDefault="00DF671D" w:rsidP="00BE0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orgio Sans Bold">
    <w:altName w:val="Calibri"/>
    <w:panose1 w:val="020B0604020202020204"/>
    <w:charset w:val="4D"/>
    <w:family w:val="swiss"/>
    <w:notTrueType/>
    <w:pitch w:val="variable"/>
    <w:sig w:usb0="00000007" w:usb1="00000000" w:usb2="00000000" w:usb3="00000000" w:csb0="0000009B" w:csb1="00000000"/>
  </w:font>
  <w:font w:name="Times New Roman (Corps CS)">
    <w:panose1 w:val="020B0604020202020204"/>
    <w:charset w:val="00"/>
    <w:family w:val="roman"/>
    <w:pitch w:val="default"/>
  </w:font>
  <w:font w:name="Roboto Condensed Light">
    <w:altName w:val="﷽﷽﷽﷽﷽﷽﷽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BA9C8" w14:textId="77777777" w:rsidR="00BE0559" w:rsidRDefault="00BE0559">
    <w:pPr>
      <w:pStyle w:val="Pieddepage"/>
    </w:pPr>
    <w:r w:rsidRPr="00BE0559">
      <w:rPr>
        <w:noProof/>
      </w:rPr>
      <w:drawing>
        <wp:anchor distT="0" distB="0" distL="114300" distR="114300" simplePos="0" relativeHeight="251664384" behindDoc="1" locked="1" layoutInCell="1" allowOverlap="1" wp14:anchorId="451272FB" wp14:editId="6FD1EE5B">
          <wp:simplePos x="0" y="0"/>
          <wp:positionH relativeFrom="column">
            <wp:posOffset>-885190</wp:posOffset>
          </wp:positionH>
          <wp:positionV relativeFrom="page">
            <wp:posOffset>9798050</wp:posOffset>
          </wp:positionV>
          <wp:extent cx="7556500" cy="906780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529"/>
                  <a:stretch/>
                </pic:blipFill>
                <pic:spPr bwMode="auto">
                  <a:xfrm>
                    <a:off x="0" y="0"/>
                    <a:ext cx="7556500" cy="906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A6103" w14:textId="77777777" w:rsidR="00BE0559" w:rsidRDefault="00BE0559">
    <w:pPr>
      <w:pStyle w:val="Pieddepage"/>
    </w:pPr>
    <w:r w:rsidRPr="00253A5F">
      <w:rPr>
        <w:noProof/>
      </w:rPr>
      <w:drawing>
        <wp:anchor distT="0" distB="0" distL="114300" distR="114300" simplePos="0" relativeHeight="251661312" behindDoc="1" locked="0" layoutInCell="1" allowOverlap="1" wp14:anchorId="081514D0" wp14:editId="2BCC2E47">
          <wp:simplePos x="0" y="0"/>
          <wp:positionH relativeFrom="column">
            <wp:posOffset>-895102</wp:posOffset>
          </wp:positionH>
          <wp:positionV relativeFrom="paragraph">
            <wp:posOffset>-264160</wp:posOffset>
          </wp:positionV>
          <wp:extent cx="7588937" cy="2746375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6" t="91188" r="-764" b="-16704"/>
                  <a:stretch/>
                </pic:blipFill>
                <pic:spPr bwMode="auto">
                  <a:xfrm>
                    <a:off x="0" y="0"/>
                    <a:ext cx="7588937" cy="2746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3196A" w14:textId="77777777" w:rsidR="00DF671D" w:rsidRDefault="00DF671D" w:rsidP="00BE0559">
      <w:r>
        <w:separator/>
      </w:r>
    </w:p>
  </w:footnote>
  <w:footnote w:type="continuationSeparator" w:id="0">
    <w:p w14:paraId="1B1F2CBF" w14:textId="77777777" w:rsidR="00DF671D" w:rsidRDefault="00DF671D" w:rsidP="00BE0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B82EA" w14:textId="77777777" w:rsidR="00BE0559" w:rsidRDefault="00BE0559">
    <w:pPr>
      <w:pStyle w:val="En-tte"/>
    </w:pPr>
    <w:r w:rsidRPr="00253A5F">
      <w:rPr>
        <w:noProof/>
      </w:rPr>
      <w:drawing>
        <wp:anchor distT="0" distB="0" distL="114300" distR="114300" simplePos="0" relativeHeight="251663360" behindDoc="1" locked="0" layoutInCell="1" allowOverlap="1" wp14:anchorId="399FA990" wp14:editId="3D38BF5F">
          <wp:simplePos x="0" y="0"/>
          <wp:positionH relativeFrom="column">
            <wp:posOffset>-884664</wp:posOffset>
          </wp:positionH>
          <wp:positionV relativeFrom="paragraph">
            <wp:posOffset>-454118</wp:posOffset>
          </wp:positionV>
          <wp:extent cx="7595235" cy="899795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628"/>
                  <a:stretch/>
                </pic:blipFill>
                <pic:spPr bwMode="auto">
                  <a:xfrm>
                    <a:off x="0" y="0"/>
                    <a:ext cx="7595235" cy="899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FBF4A" w14:textId="77777777" w:rsidR="00BE0559" w:rsidRDefault="00BE0559">
    <w:pPr>
      <w:pStyle w:val="En-tte"/>
    </w:pPr>
    <w:r w:rsidRPr="00253A5F">
      <w:rPr>
        <w:noProof/>
      </w:rPr>
      <w:drawing>
        <wp:anchor distT="0" distB="0" distL="114300" distR="114300" simplePos="0" relativeHeight="251659264" behindDoc="1" locked="0" layoutInCell="1" allowOverlap="1" wp14:anchorId="63B21DD4" wp14:editId="432F491F">
          <wp:simplePos x="0" y="0"/>
          <wp:positionH relativeFrom="column">
            <wp:posOffset>-899532</wp:posOffset>
          </wp:positionH>
          <wp:positionV relativeFrom="paragraph">
            <wp:posOffset>-446684</wp:posOffset>
          </wp:positionV>
          <wp:extent cx="7595235" cy="89979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628"/>
                  <a:stretch/>
                </pic:blipFill>
                <pic:spPr bwMode="auto">
                  <a:xfrm>
                    <a:off x="0" y="0"/>
                    <a:ext cx="7595235" cy="899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548"/>
    <w:rsid w:val="00007FFE"/>
    <w:rsid w:val="000B30E4"/>
    <w:rsid w:val="000E2983"/>
    <w:rsid w:val="000E4539"/>
    <w:rsid w:val="000F1A20"/>
    <w:rsid w:val="00156F58"/>
    <w:rsid w:val="00190257"/>
    <w:rsid w:val="001917C9"/>
    <w:rsid w:val="00194771"/>
    <w:rsid w:val="001C0CDC"/>
    <w:rsid w:val="00253A5F"/>
    <w:rsid w:val="002673E8"/>
    <w:rsid w:val="002B5849"/>
    <w:rsid w:val="002F530D"/>
    <w:rsid w:val="00300E17"/>
    <w:rsid w:val="003B1F92"/>
    <w:rsid w:val="003E3D2A"/>
    <w:rsid w:val="004053B6"/>
    <w:rsid w:val="0043162B"/>
    <w:rsid w:val="00460B3A"/>
    <w:rsid w:val="005125A0"/>
    <w:rsid w:val="00584137"/>
    <w:rsid w:val="00595548"/>
    <w:rsid w:val="00603193"/>
    <w:rsid w:val="00612252"/>
    <w:rsid w:val="0068459A"/>
    <w:rsid w:val="006C79DB"/>
    <w:rsid w:val="006D3725"/>
    <w:rsid w:val="0073469C"/>
    <w:rsid w:val="007703D3"/>
    <w:rsid w:val="007C705C"/>
    <w:rsid w:val="00807414"/>
    <w:rsid w:val="008C6985"/>
    <w:rsid w:val="008D35FE"/>
    <w:rsid w:val="009277A3"/>
    <w:rsid w:val="00980729"/>
    <w:rsid w:val="00A408D7"/>
    <w:rsid w:val="00A40E00"/>
    <w:rsid w:val="00AA6DAA"/>
    <w:rsid w:val="00AB4252"/>
    <w:rsid w:val="00AF3FBE"/>
    <w:rsid w:val="00B26690"/>
    <w:rsid w:val="00B3023C"/>
    <w:rsid w:val="00B52F44"/>
    <w:rsid w:val="00BB49ED"/>
    <w:rsid w:val="00BE0559"/>
    <w:rsid w:val="00BE797C"/>
    <w:rsid w:val="00C62EC5"/>
    <w:rsid w:val="00CF0767"/>
    <w:rsid w:val="00CF15A6"/>
    <w:rsid w:val="00D213CF"/>
    <w:rsid w:val="00D31519"/>
    <w:rsid w:val="00D71314"/>
    <w:rsid w:val="00D8333D"/>
    <w:rsid w:val="00D95F88"/>
    <w:rsid w:val="00DB03A0"/>
    <w:rsid w:val="00DF671D"/>
    <w:rsid w:val="00E01BC3"/>
    <w:rsid w:val="00E05806"/>
    <w:rsid w:val="00E4034E"/>
    <w:rsid w:val="00E423F2"/>
    <w:rsid w:val="00E77ADA"/>
    <w:rsid w:val="00E934F4"/>
    <w:rsid w:val="00F178DE"/>
    <w:rsid w:val="00F60922"/>
    <w:rsid w:val="00F970D7"/>
    <w:rsid w:val="00FC0A71"/>
    <w:rsid w:val="00FD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B27D53"/>
  <w15:chartTrackingRefBased/>
  <w15:docId w15:val="{103510E6-BC63-9B45-A9CE-3B14037B5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8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055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0559"/>
  </w:style>
  <w:style w:type="paragraph" w:styleId="Pieddepage">
    <w:name w:val="footer"/>
    <w:basedOn w:val="Normal"/>
    <w:link w:val="PieddepageCar"/>
    <w:uiPriority w:val="99"/>
    <w:unhideWhenUsed/>
    <w:rsid w:val="00BE055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559"/>
  </w:style>
  <w:style w:type="paragraph" w:styleId="NormalWeb">
    <w:name w:val="Normal (Web)"/>
    <w:basedOn w:val="Normal"/>
    <w:uiPriority w:val="99"/>
    <w:unhideWhenUsed/>
    <w:rsid w:val="005955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595548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5806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806"/>
    <w:rPr>
      <w:rFonts w:ascii="Times New Roman" w:hAnsi="Times New Roman" w:cs="Times New Roman"/>
      <w:sz w:val="18"/>
      <w:szCs w:val="18"/>
    </w:rPr>
  </w:style>
  <w:style w:type="paragraph" w:styleId="Rvision">
    <w:name w:val="Revision"/>
    <w:hidden/>
    <w:uiPriority w:val="99"/>
    <w:semiHidden/>
    <w:rsid w:val="008D35FE"/>
  </w:style>
  <w:style w:type="character" w:styleId="Mentionnonrsolue">
    <w:name w:val="Unresolved Mention"/>
    <w:basedOn w:val="Policepardfaut"/>
    <w:uiPriority w:val="99"/>
    <w:semiHidden/>
    <w:unhideWhenUsed/>
    <w:rsid w:val="007703D3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300E1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00E1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00E1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00E1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00E1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lisa.rubli@equalsalary.or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lo.org/global/about-the-ilo/multimedia/maps-and-charts/enhanced/WCMS_650829/lang--en/index.ht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dministration/Library/Group%20Containers/UBF8T346G9.Office/User%20Content.localized/Templates.localized/ES%20lettre%20PDF%20new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ES lettre PDF new.dotx</Template>
  <TotalTime>21</TotalTime>
  <Pages>2</Pages>
  <Words>595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lisa.rubli@equalsalary.org</cp:lastModifiedBy>
  <cp:revision>9</cp:revision>
  <cp:lastPrinted>2018-11-24T13:08:00Z</cp:lastPrinted>
  <dcterms:created xsi:type="dcterms:W3CDTF">2021-09-27T15:19:00Z</dcterms:created>
  <dcterms:modified xsi:type="dcterms:W3CDTF">2021-10-18T06:19:00Z</dcterms:modified>
</cp:coreProperties>
</file>